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  <w:bookmarkStart w:id="0" w:name="_GoBack"/>
      <w:bookmarkEnd w:id="0"/>
    </w:p>
    <w:p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proofErr w:type="gramStart"/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before="9" w:line="200" w:lineRule="exact"/>
      </w:pPr>
    </w:p>
    <w:p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0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:rsidR="00DE0078" w:rsidRDefault="00DE0078">
      <w:pPr>
        <w:spacing w:before="10" w:line="100" w:lineRule="exact"/>
        <w:rPr>
          <w:sz w:val="11"/>
          <w:szCs w:val="11"/>
        </w:rPr>
      </w:pPr>
    </w:p>
    <w:p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:rsidR="00DE0078" w:rsidRDefault="00DE0078">
      <w:pPr>
        <w:spacing w:before="8" w:line="180" w:lineRule="exact"/>
        <w:rPr>
          <w:sz w:val="19"/>
          <w:szCs w:val="19"/>
        </w:rPr>
      </w:pPr>
    </w:p>
    <w:p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  <w:szCs w:val="22"/>
        </w:rPr>
        <w:t>As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of </w:t>
      </w:r>
      <w:r w:rsidR="00CB6266">
        <w:rPr>
          <w:rFonts w:ascii="Calibri" w:hAnsi="Calibri" w:cs="Calibri"/>
          <w:b/>
          <w:sz w:val="22"/>
          <w:szCs w:val="22"/>
        </w:rPr>
        <w:t>SEPTEMBER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CB6266">
        <w:rPr>
          <w:rFonts w:ascii="Calibri" w:hAnsi="Calibri" w:cs="Calibri"/>
          <w:b/>
          <w:sz w:val="22"/>
          <w:szCs w:val="22"/>
        </w:rPr>
        <w:t>14th</w:t>
      </w:r>
      <w:r>
        <w:rPr>
          <w:rFonts w:ascii="Calibri" w:hAnsi="Calibri" w:cs="Calibri"/>
          <w:b/>
          <w:sz w:val="22"/>
          <w:szCs w:val="22"/>
        </w:rPr>
        <w:t xml:space="preserve"> 201</w:t>
      </w:r>
      <w:r w:rsidR="00CB6266">
        <w:rPr>
          <w:rFonts w:ascii="Calibri" w:hAnsi="Calibri" w:cs="Calibri"/>
          <w:b/>
          <w:sz w:val="22"/>
          <w:szCs w:val="22"/>
        </w:rPr>
        <w:t>9</w:t>
      </w:r>
      <w:r w:rsidR="00421560">
        <w:rPr>
          <w:rFonts w:ascii="Calibri" w:hAnsi="Calibri" w:cs="Calibri"/>
          <w:b/>
          <w:sz w:val="22"/>
          <w:szCs w:val="22"/>
        </w:rPr>
        <w:t xml:space="preserve">  </w:t>
      </w:r>
    </w:p>
    <w:p w:rsidR="00DE0078" w:rsidRDefault="00DE0078">
      <w:pPr>
        <w:spacing w:before="3" w:line="220" w:lineRule="exact"/>
        <w:rPr>
          <w:sz w:val="22"/>
          <w:szCs w:val="22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line="200" w:lineRule="exact"/>
      </w:pPr>
    </w:p>
    <w:p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 w:rsidR="00CB6266">
              <w:rPr>
                <w:rFonts w:ascii="Calibri" w:hAnsi="Calibri" w:cs="Calibri"/>
                <w:sz w:val="16"/>
                <w:szCs w:val="16"/>
              </w:rPr>
              <w:t xml:space="preserve">-2018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6731FB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2019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before="6" w:line="160" w:lineRule="exact"/>
        <w:rPr>
          <w:sz w:val="16"/>
          <w:szCs w:val="16"/>
        </w:rPr>
      </w:pPr>
    </w:p>
    <w:p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CB6266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266" w:rsidRDefault="00CB6266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CITY Of MILTON KEYNES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CB6266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</w:t>
            </w:r>
            <w:r w:rsidR="00CB6266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CB6266">
              <w:rPr>
                <w:rFonts w:ascii="Calibri" w:hAnsi="Calibri" w:cs="Calibri"/>
                <w:sz w:val="16"/>
                <w:szCs w:val="16"/>
              </w:rPr>
              <w:t>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6731FB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2019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line="200" w:lineRule="exact"/>
      </w:pPr>
    </w:p>
    <w:p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CB6266" w:rsidP="00CB6266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2018  MAIDENHEAD MARLINS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6731FB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2019 </w:t>
            </w:r>
          </w:p>
        </w:tc>
      </w:tr>
    </w:tbl>
    <w:p w:rsidR="00421560" w:rsidRDefault="00421560">
      <w:pPr>
        <w:spacing w:line="200" w:lineRule="exact"/>
      </w:pPr>
    </w:p>
    <w:p w:rsidR="00421560" w:rsidRDefault="00421560">
      <w:pPr>
        <w:spacing w:line="200" w:lineRule="exact"/>
      </w:pPr>
    </w:p>
    <w:p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:rsidR="00DE0078" w:rsidRDefault="00DE0078">
      <w:pPr>
        <w:spacing w:before="4" w:line="200" w:lineRule="exact"/>
      </w:pPr>
    </w:p>
    <w:p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line="220" w:lineRule="exact"/>
        <w:rPr>
          <w:sz w:val="22"/>
          <w:szCs w:val="22"/>
        </w:rPr>
      </w:pPr>
    </w:p>
    <w:p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CB6266" w:rsidP="00C94CB4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2018 </w:t>
            </w:r>
            <w:r w:rsidR="00E93465">
              <w:rPr>
                <w:rFonts w:ascii="Calibri" w:hAnsi="Calibri" w:cs="Calibri"/>
                <w:sz w:val="16"/>
                <w:szCs w:val="16"/>
              </w:rPr>
              <w:t>C</w:t>
            </w:r>
            <w:r w:rsidR="00C94CB4">
              <w:rPr>
                <w:rFonts w:ascii="Calibri" w:hAnsi="Calibri" w:cs="Calibri"/>
                <w:sz w:val="16"/>
                <w:szCs w:val="16"/>
              </w:rPr>
              <w:t>ITY OF LEEDS</w:t>
            </w:r>
            <w:r w:rsidR="00E93465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</w:tbl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DE0078" w:rsidRDefault="00DE0078"/>
        </w:tc>
      </w:tr>
    </w:tbl>
    <w:p w:rsidR="00DE0078" w:rsidRDefault="00DE0078">
      <w:pPr>
        <w:spacing w:before="4" w:line="260" w:lineRule="exact"/>
        <w:rPr>
          <w:sz w:val="26"/>
          <w:szCs w:val="26"/>
        </w:rPr>
      </w:pPr>
    </w:p>
    <w:p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</w:tbl>
                          <w:p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qprQIAAKs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</w:tbl>
                    <w:p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3C"/>
    <w:rsid w:val="00241375"/>
    <w:rsid w:val="00421560"/>
    <w:rsid w:val="004C7FF2"/>
    <w:rsid w:val="00510179"/>
    <w:rsid w:val="005E45BC"/>
    <w:rsid w:val="006731FB"/>
    <w:rsid w:val="00697818"/>
    <w:rsid w:val="007227F1"/>
    <w:rsid w:val="00936960"/>
    <w:rsid w:val="009C3380"/>
    <w:rsid w:val="00AA2748"/>
    <w:rsid w:val="00C94CB4"/>
    <w:rsid w:val="00CB6266"/>
    <w:rsid w:val="00DE0078"/>
    <w:rsid w:val="00E46B06"/>
    <w:rsid w:val="00E93465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4B131FF2</Template>
  <TotalTime>10</TotalTime>
  <Pages>3</Pages>
  <Words>837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 Jones</cp:lastModifiedBy>
  <cp:revision>6</cp:revision>
  <dcterms:created xsi:type="dcterms:W3CDTF">2019-01-09T13:19:00Z</dcterms:created>
  <dcterms:modified xsi:type="dcterms:W3CDTF">2019-02-19T06:16:00Z</dcterms:modified>
</cp:coreProperties>
</file>